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4CD" w:rsidRPr="00486365" w:rsidRDefault="009604CD" w:rsidP="0048636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Kolbuszowa  20</w:t>
      </w:r>
      <w:r w:rsidRPr="00486365">
        <w:rPr>
          <w:rFonts w:ascii="Times New Roman" w:hAnsi="Times New Roman"/>
          <w:sz w:val="24"/>
          <w:szCs w:val="24"/>
        </w:rPr>
        <w:t>.11.2015 r.</w:t>
      </w: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Zarząd Dróg Powiatowych w Kolbuszowej, ul. 11-go Listopada 10, 36-110 Kolbuszowa</w:t>
      </w: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86365">
        <w:rPr>
          <w:rFonts w:ascii="Times New Roman" w:hAnsi="Times New Roman"/>
          <w:b/>
          <w:sz w:val="28"/>
          <w:szCs w:val="28"/>
        </w:rPr>
        <w:t>ZAPRASZA</w:t>
      </w: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do złożenia oferty cenowej na wykonanie zadania pn.:</w:t>
      </w: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86365">
        <w:rPr>
          <w:rFonts w:ascii="Times New Roman" w:hAnsi="Times New Roman"/>
          <w:b/>
          <w:sz w:val="24"/>
          <w:szCs w:val="24"/>
        </w:rPr>
        <w:t>„Remont drogi powiatowej nr 1 228  Nowa Wieś – Domatków w km 2+670 – 3+</w:t>
      </w:r>
      <w:smartTag w:uri="urn:schemas-microsoft-com:office:smarttags" w:element="metricconverter">
        <w:smartTagPr>
          <w:attr w:name="ProductID" w:val="657”"/>
        </w:smartTagPr>
        <w:r w:rsidRPr="00486365">
          <w:rPr>
            <w:rFonts w:ascii="Times New Roman" w:hAnsi="Times New Roman"/>
            <w:b/>
            <w:sz w:val="24"/>
            <w:szCs w:val="24"/>
          </w:rPr>
          <w:t>657”</w:t>
        </w:r>
      </w:smartTag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142" w:hanging="426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  <w:u w:val="single"/>
        </w:rPr>
        <w:t>Opis sposobu przygotowania propozycji cenowej:</w:t>
      </w:r>
    </w:p>
    <w:p w:rsidR="009604CD" w:rsidRPr="00486365" w:rsidRDefault="009604CD" w:rsidP="00486365">
      <w:pPr>
        <w:spacing w:after="0" w:line="240" w:lineRule="auto"/>
        <w:ind w:left="142"/>
        <w:contextualSpacing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84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Ofertę należy złożyć w nieprzejrzystej i zamkniętej kopercie.</w:t>
      </w:r>
    </w:p>
    <w:p w:rsidR="009604CD" w:rsidRPr="00486365" w:rsidRDefault="009604CD" w:rsidP="00486365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84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Na kopercie należy umieścić nazwę i adres Zamawiającego, nazwę i adres</w:t>
      </w:r>
    </w:p>
    <w:p w:rsidR="009604CD" w:rsidRPr="00486365" w:rsidRDefault="009604CD" w:rsidP="00486365">
      <w:pPr>
        <w:spacing w:after="0" w:line="240" w:lineRule="auto"/>
        <w:ind w:left="42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Zleceniobiorcy oraz opis: Oferta na zadanie pn</w:t>
      </w:r>
      <w:r w:rsidRPr="00486365">
        <w:rPr>
          <w:rFonts w:ascii="Times New Roman" w:hAnsi="Times New Roman"/>
          <w:b/>
          <w:sz w:val="24"/>
          <w:szCs w:val="24"/>
        </w:rPr>
        <w:t>.:” Remont drogi powiatowej nr 1 228  Nowa Wieś – Domatków w km 2+670 – 3+</w:t>
      </w:r>
      <w:smartTag w:uri="urn:schemas-microsoft-com:office:smarttags" w:element="metricconverter">
        <w:smartTagPr>
          <w:attr w:name="ProductID" w:val="657”"/>
        </w:smartTagPr>
        <w:r w:rsidRPr="00486365">
          <w:rPr>
            <w:rFonts w:ascii="Times New Roman" w:hAnsi="Times New Roman"/>
            <w:b/>
            <w:sz w:val="24"/>
            <w:szCs w:val="24"/>
          </w:rPr>
          <w:t>657”</w:t>
        </w:r>
      </w:smartTag>
    </w:p>
    <w:p w:rsidR="009604CD" w:rsidRPr="00486365" w:rsidRDefault="009604CD" w:rsidP="00486365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84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 xml:space="preserve">Cena w ofercie ma być podana za całość zamówienia wg załączonego kosztorysu </w:t>
      </w:r>
    </w:p>
    <w:p w:rsidR="009604CD" w:rsidRPr="00486365" w:rsidRDefault="009604CD" w:rsidP="00486365">
      <w:pPr>
        <w:spacing w:after="0" w:line="240" w:lineRule="auto"/>
        <w:ind w:left="284"/>
        <w:contextualSpacing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ofertowego.</w:t>
      </w:r>
    </w:p>
    <w:p w:rsidR="009604CD" w:rsidRPr="00486365" w:rsidRDefault="009604CD" w:rsidP="00486365">
      <w:pPr>
        <w:numPr>
          <w:ilvl w:val="1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284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Oferta ma być napisana w języku polskim, czytelną i trwałą techniką.</w:t>
      </w:r>
    </w:p>
    <w:p w:rsidR="009604CD" w:rsidRPr="00486365" w:rsidRDefault="009604CD" w:rsidP="0004056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Opis przedmiotu</w:t>
      </w:r>
      <w:r>
        <w:rPr>
          <w:rFonts w:ascii="Times New Roman" w:hAnsi="Times New Roman"/>
          <w:sz w:val="24"/>
          <w:szCs w:val="24"/>
        </w:rPr>
        <w:t xml:space="preserve"> zamówienia: - wg załącznika nr 3.</w:t>
      </w:r>
    </w:p>
    <w:p w:rsidR="009604CD" w:rsidRPr="00486365" w:rsidRDefault="009604CD" w:rsidP="0004056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 xml:space="preserve">Wymagany termin realizacji umowy: do </w:t>
      </w:r>
      <w:r>
        <w:rPr>
          <w:rFonts w:ascii="Times New Roman" w:hAnsi="Times New Roman"/>
          <w:b/>
          <w:sz w:val="24"/>
          <w:szCs w:val="24"/>
        </w:rPr>
        <w:t>18</w:t>
      </w:r>
      <w:r w:rsidRPr="00486365">
        <w:rPr>
          <w:rFonts w:ascii="Times New Roman" w:hAnsi="Times New Roman"/>
          <w:b/>
          <w:sz w:val="24"/>
          <w:szCs w:val="24"/>
        </w:rPr>
        <w:t>.12.2015 r.</w:t>
      </w:r>
    </w:p>
    <w:p w:rsidR="009604CD" w:rsidRPr="00486365" w:rsidRDefault="009604CD" w:rsidP="0004056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Przy wyborze oferty Zamawiający będzie się kierował kryterium: cena 100% - najniższa oferta cenowa.</w:t>
      </w:r>
    </w:p>
    <w:p w:rsidR="009604CD" w:rsidRPr="00486365" w:rsidRDefault="009604CD" w:rsidP="0004056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Wykonawca składając ofertę cenową składa następujące dokumenty:</w:t>
      </w:r>
    </w:p>
    <w:p w:rsidR="009604CD" w:rsidRPr="00486365" w:rsidRDefault="009604CD" w:rsidP="0048636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1/ wypełniony formularz oferty cenowej wg. załączonego wzoru</w:t>
      </w:r>
    </w:p>
    <w:p w:rsidR="009604CD" w:rsidRPr="00486365" w:rsidRDefault="009604CD" w:rsidP="0004056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 xml:space="preserve">Ofertę cenową należy złożyć w terminie do dnia  </w:t>
      </w:r>
      <w:r>
        <w:rPr>
          <w:rFonts w:ascii="Times New Roman" w:hAnsi="Times New Roman"/>
          <w:b/>
          <w:sz w:val="24"/>
          <w:szCs w:val="24"/>
        </w:rPr>
        <w:t>26</w:t>
      </w:r>
      <w:r w:rsidRPr="00486365">
        <w:rPr>
          <w:rFonts w:ascii="Times New Roman" w:hAnsi="Times New Roman"/>
          <w:b/>
          <w:sz w:val="24"/>
          <w:szCs w:val="24"/>
        </w:rPr>
        <w:t>.11.2015 r</w:t>
      </w:r>
      <w:r w:rsidRPr="00486365">
        <w:rPr>
          <w:rFonts w:ascii="Times New Roman" w:hAnsi="Times New Roman"/>
          <w:sz w:val="24"/>
          <w:szCs w:val="24"/>
        </w:rPr>
        <w:t xml:space="preserve">. do godz. </w:t>
      </w:r>
      <w:r w:rsidRPr="00486365">
        <w:rPr>
          <w:rFonts w:ascii="Times New Roman" w:hAnsi="Times New Roman"/>
          <w:b/>
          <w:sz w:val="24"/>
          <w:szCs w:val="24"/>
        </w:rPr>
        <w:t>10.00</w:t>
      </w:r>
      <w:r w:rsidRPr="00486365">
        <w:rPr>
          <w:rFonts w:ascii="Times New Roman" w:hAnsi="Times New Roman"/>
          <w:sz w:val="24"/>
          <w:szCs w:val="24"/>
        </w:rPr>
        <w:t xml:space="preserve"> w zaklejonej kopercie w siedzibie Zamawiającego, tj. Zarządzie Dróg Powiatowych w Kolbuszowej ul. 11-go Listopada 10 pok. 502. </w:t>
      </w:r>
    </w:p>
    <w:p w:rsidR="009604CD" w:rsidRPr="00486365" w:rsidRDefault="009604CD" w:rsidP="00486365">
      <w:p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Propozycja otrzymana przez Z</w:t>
      </w:r>
      <w:r w:rsidRPr="00486365">
        <w:rPr>
          <w:rFonts w:ascii="Times New Roman" w:hAnsi="Times New Roman"/>
          <w:sz w:val="24"/>
          <w:szCs w:val="24"/>
        </w:rPr>
        <w:t>amawiającego po terminie podanym powyżej zostanie zwrócona Zleceniobiorcy nie</w:t>
      </w:r>
      <w:r>
        <w:rPr>
          <w:rFonts w:ascii="Times New Roman" w:hAnsi="Times New Roman"/>
          <w:sz w:val="24"/>
          <w:szCs w:val="24"/>
        </w:rPr>
        <w:t xml:space="preserve"> </w:t>
      </w:r>
      <w:r w:rsidRPr="00486365">
        <w:rPr>
          <w:rFonts w:ascii="Times New Roman" w:hAnsi="Times New Roman"/>
          <w:sz w:val="24"/>
          <w:szCs w:val="24"/>
        </w:rPr>
        <w:t>otwarta</w:t>
      </w:r>
    </w:p>
    <w:p w:rsidR="009604CD" w:rsidRPr="003A1E36" w:rsidRDefault="009604CD" w:rsidP="0006583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3A1E36">
        <w:rPr>
          <w:rFonts w:ascii="Times New Roman" w:hAnsi="Times New Roman"/>
          <w:sz w:val="24"/>
          <w:szCs w:val="24"/>
        </w:rPr>
        <w:t xml:space="preserve">Prawdopodobny termin wyboru i ogłoszenia wyników nastąpi w dniu </w:t>
      </w:r>
      <w:r>
        <w:rPr>
          <w:rFonts w:ascii="Times New Roman" w:hAnsi="Times New Roman"/>
          <w:b/>
          <w:sz w:val="24"/>
          <w:szCs w:val="24"/>
        </w:rPr>
        <w:t>27</w:t>
      </w:r>
      <w:r w:rsidRPr="003A1E36">
        <w:rPr>
          <w:rFonts w:ascii="Times New Roman" w:hAnsi="Times New Roman"/>
          <w:b/>
          <w:sz w:val="24"/>
          <w:szCs w:val="24"/>
        </w:rPr>
        <w:t>.11.2015 r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9604CD" w:rsidRPr="003A1E36" w:rsidRDefault="009604CD" w:rsidP="0006583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3A1E36">
        <w:rPr>
          <w:rFonts w:ascii="Times New Roman" w:hAnsi="Times New Roman"/>
          <w:sz w:val="24"/>
          <w:szCs w:val="24"/>
        </w:rPr>
        <w:t>Osobą uprawnioną do kontaktów ze Zleceniobiorcami są:</w:t>
      </w:r>
    </w:p>
    <w:p w:rsidR="009604CD" w:rsidRPr="00486365" w:rsidRDefault="009604CD" w:rsidP="00486365">
      <w:p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Pan Adam Tuleja tel. 17 74 45 774</w:t>
      </w:r>
    </w:p>
    <w:p w:rsidR="009604CD" w:rsidRPr="00486365" w:rsidRDefault="009604CD" w:rsidP="0004056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left="-284" w:firstLine="0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 xml:space="preserve">Informacje dotyczące zlecenia </w:t>
      </w:r>
    </w:p>
    <w:p w:rsidR="009604CD" w:rsidRPr="00486365" w:rsidRDefault="009604CD" w:rsidP="00486365">
      <w:p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b/>
          <w:sz w:val="24"/>
          <w:szCs w:val="24"/>
        </w:rPr>
        <w:t>10</w:t>
      </w:r>
      <w:r w:rsidRPr="00486365">
        <w:rPr>
          <w:rFonts w:ascii="Times New Roman" w:hAnsi="Times New Roman"/>
          <w:sz w:val="24"/>
          <w:szCs w:val="24"/>
        </w:rPr>
        <w:t>. W terminie do 5 dni od daty wyboru</w:t>
      </w:r>
      <w:r>
        <w:rPr>
          <w:rFonts w:ascii="Times New Roman" w:hAnsi="Times New Roman"/>
          <w:sz w:val="24"/>
          <w:szCs w:val="24"/>
        </w:rPr>
        <w:t xml:space="preserve"> Inwestor zawrze umowę z Wykonawcą</w:t>
      </w:r>
      <w:r w:rsidRPr="00486365">
        <w:rPr>
          <w:rFonts w:ascii="Times New Roman" w:hAnsi="Times New Roman"/>
          <w:sz w:val="24"/>
          <w:szCs w:val="24"/>
        </w:rPr>
        <w:t>.</w:t>
      </w:r>
    </w:p>
    <w:p w:rsidR="009604CD" w:rsidRPr="00486365" w:rsidRDefault="009604CD" w:rsidP="00486365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ind w:left="360"/>
        <w:contextualSpacing/>
        <w:jc w:val="both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Zał.:</w:t>
      </w:r>
    </w:p>
    <w:p w:rsidR="009604CD" w:rsidRPr="00486365" w:rsidRDefault="009604CD" w:rsidP="00486365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Wzór oferty</w:t>
      </w:r>
    </w:p>
    <w:p w:rsidR="009604CD" w:rsidRDefault="009604CD" w:rsidP="00486365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>Kosztorys ofertowy</w:t>
      </w:r>
    </w:p>
    <w:p w:rsidR="009604CD" w:rsidRPr="00486365" w:rsidRDefault="009604CD" w:rsidP="00E05D0C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200" w:line="276" w:lineRule="auto"/>
        <w:contextualSpacing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Opis przedmiotu zamówienia</w:t>
      </w:r>
      <w:bookmarkStart w:id="0" w:name="_GoBack"/>
      <w:bookmarkEnd w:id="0"/>
    </w:p>
    <w:p w:rsidR="009604CD" w:rsidRPr="00486365" w:rsidRDefault="009604CD" w:rsidP="00486365">
      <w:pPr>
        <w:spacing w:after="0" w:line="240" w:lineRule="auto"/>
        <w:ind w:left="360"/>
        <w:contextualSpacing/>
        <w:jc w:val="right"/>
        <w:rPr>
          <w:rFonts w:ascii="Times New Roman" w:hAnsi="Times New Roman"/>
          <w:sz w:val="24"/>
          <w:szCs w:val="24"/>
        </w:rPr>
      </w:pPr>
    </w:p>
    <w:p w:rsidR="009604CD" w:rsidRPr="00486365" w:rsidRDefault="009604CD" w:rsidP="00486365">
      <w:pPr>
        <w:spacing w:after="0" w:line="240" w:lineRule="auto"/>
        <w:ind w:left="360"/>
        <w:contextualSpacing/>
        <w:jc w:val="both"/>
        <w:rPr>
          <w:rFonts w:ascii="Times New Roman" w:hAnsi="Times New Roman"/>
          <w:sz w:val="24"/>
          <w:szCs w:val="24"/>
        </w:rPr>
      </w:pPr>
      <w:r w:rsidRPr="0048636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Zatwierdził</w:t>
      </w:r>
      <w:r>
        <w:rPr>
          <w:rFonts w:ascii="Times New Roman" w:hAnsi="Times New Roman"/>
          <w:sz w:val="24"/>
          <w:szCs w:val="24"/>
        </w:rPr>
        <w:t>:</w:t>
      </w:r>
    </w:p>
    <w:p w:rsidR="009604CD" w:rsidRDefault="009604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Eugeniusz Szczebiwilk</w:t>
      </w:r>
    </w:p>
    <w:p w:rsidR="009604CD" w:rsidRDefault="009604C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Dyrektor ZDP</w:t>
      </w:r>
    </w:p>
    <w:sectPr w:rsidR="009604CD" w:rsidSect="00DA5A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egoe UI"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051CC"/>
    <w:multiLevelType w:val="multilevel"/>
    <w:tmpl w:val="1C52F30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">
    <w:nsid w:val="5C1315B5"/>
    <w:multiLevelType w:val="hybridMultilevel"/>
    <w:tmpl w:val="8B8855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51A64"/>
    <w:rsid w:val="000017C2"/>
    <w:rsid w:val="000018BF"/>
    <w:rsid w:val="000024B5"/>
    <w:rsid w:val="000027BF"/>
    <w:rsid w:val="00002B80"/>
    <w:rsid w:val="00002F22"/>
    <w:rsid w:val="0000761F"/>
    <w:rsid w:val="00012F4C"/>
    <w:rsid w:val="00021087"/>
    <w:rsid w:val="00022EE3"/>
    <w:rsid w:val="00023FEF"/>
    <w:rsid w:val="00027A81"/>
    <w:rsid w:val="000402D9"/>
    <w:rsid w:val="00040566"/>
    <w:rsid w:val="000411DE"/>
    <w:rsid w:val="00043BC0"/>
    <w:rsid w:val="00043E83"/>
    <w:rsid w:val="000469CF"/>
    <w:rsid w:val="0005459A"/>
    <w:rsid w:val="00054CCD"/>
    <w:rsid w:val="0005647B"/>
    <w:rsid w:val="000576FC"/>
    <w:rsid w:val="00065836"/>
    <w:rsid w:val="0006786D"/>
    <w:rsid w:val="000705A3"/>
    <w:rsid w:val="000709BB"/>
    <w:rsid w:val="00070AC0"/>
    <w:rsid w:val="00072106"/>
    <w:rsid w:val="00073C9D"/>
    <w:rsid w:val="00074195"/>
    <w:rsid w:val="000745A7"/>
    <w:rsid w:val="0009152A"/>
    <w:rsid w:val="000926FF"/>
    <w:rsid w:val="00097877"/>
    <w:rsid w:val="00097EAC"/>
    <w:rsid w:val="000A1B82"/>
    <w:rsid w:val="000A233D"/>
    <w:rsid w:val="000A2A6C"/>
    <w:rsid w:val="000A3320"/>
    <w:rsid w:val="000A39E5"/>
    <w:rsid w:val="000A7951"/>
    <w:rsid w:val="000B2E42"/>
    <w:rsid w:val="000B6334"/>
    <w:rsid w:val="000C34E2"/>
    <w:rsid w:val="000C70D5"/>
    <w:rsid w:val="000C7BE4"/>
    <w:rsid w:val="000D0550"/>
    <w:rsid w:val="000D3317"/>
    <w:rsid w:val="000E26FB"/>
    <w:rsid w:val="000E2C53"/>
    <w:rsid w:val="000E592D"/>
    <w:rsid w:val="000E795B"/>
    <w:rsid w:val="000F19FB"/>
    <w:rsid w:val="000F5554"/>
    <w:rsid w:val="001030DE"/>
    <w:rsid w:val="00106680"/>
    <w:rsid w:val="001067D9"/>
    <w:rsid w:val="001167F5"/>
    <w:rsid w:val="00116EBD"/>
    <w:rsid w:val="00117FA9"/>
    <w:rsid w:val="00126F7B"/>
    <w:rsid w:val="00132061"/>
    <w:rsid w:val="0013332A"/>
    <w:rsid w:val="0013393A"/>
    <w:rsid w:val="00134E75"/>
    <w:rsid w:val="00135053"/>
    <w:rsid w:val="00136B8A"/>
    <w:rsid w:val="00144AD9"/>
    <w:rsid w:val="00145E17"/>
    <w:rsid w:val="00151F0E"/>
    <w:rsid w:val="001605C5"/>
    <w:rsid w:val="00162614"/>
    <w:rsid w:val="00162A96"/>
    <w:rsid w:val="00166DE1"/>
    <w:rsid w:val="00167BEB"/>
    <w:rsid w:val="00171739"/>
    <w:rsid w:val="00173A17"/>
    <w:rsid w:val="00183193"/>
    <w:rsid w:val="00183BAF"/>
    <w:rsid w:val="00190444"/>
    <w:rsid w:val="0019386C"/>
    <w:rsid w:val="0019456E"/>
    <w:rsid w:val="001948A8"/>
    <w:rsid w:val="00197B52"/>
    <w:rsid w:val="001A3639"/>
    <w:rsid w:val="001A5F51"/>
    <w:rsid w:val="001A7191"/>
    <w:rsid w:val="001B527E"/>
    <w:rsid w:val="001C02B6"/>
    <w:rsid w:val="001C61A9"/>
    <w:rsid w:val="001D517F"/>
    <w:rsid w:val="001D7289"/>
    <w:rsid w:val="001E4485"/>
    <w:rsid w:val="001E45C8"/>
    <w:rsid w:val="001E4713"/>
    <w:rsid w:val="001E7832"/>
    <w:rsid w:val="001F3C9F"/>
    <w:rsid w:val="001F4974"/>
    <w:rsid w:val="00201368"/>
    <w:rsid w:val="0020209B"/>
    <w:rsid w:val="002036BC"/>
    <w:rsid w:val="00211C3A"/>
    <w:rsid w:val="00220352"/>
    <w:rsid w:val="00220FF7"/>
    <w:rsid w:val="00221311"/>
    <w:rsid w:val="00224219"/>
    <w:rsid w:val="002270EE"/>
    <w:rsid w:val="002275E9"/>
    <w:rsid w:val="0022786C"/>
    <w:rsid w:val="002305B4"/>
    <w:rsid w:val="00233DFE"/>
    <w:rsid w:val="00237635"/>
    <w:rsid w:val="00240B17"/>
    <w:rsid w:val="00242DB5"/>
    <w:rsid w:val="00247F04"/>
    <w:rsid w:val="00251A64"/>
    <w:rsid w:val="00254943"/>
    <w:rsid w:val="002600D9"/>
    <w:rsid w:val="002613DF"/>
    <w:rsid w:val="00261AAE"/>
    <w:rsid w:val="00261AFE"/>
    <w:rsid w:val="00262DC7"/>
    <w:rsid w:val="00264F9C"/>
    <w:rsid w:val="002658AC"/>
    <w:rsid w:val="002710EE"/>
    <w:rsid w:val="00271C67"/>
    <w:rsid w:val="00277042"/>
    <w:rsid w:val="002776AA"/>
    <w:rsid w:val="00280EBC"/>
    <w:rsid w:val="00284B97"/>
    <w:rsid w:val="002909DD"/>
    <w:rsid w:val="00290AD9"/>
    <w:rsid w:val="00291958"/>
    <w:rsid w:val="002958AD"/>
    <w:rsid w:val="00295C27"/>
    <w:rsid w:val="0029635D"/>
    <w:rsid w:val="00296565"/>
    <w:rsid w:val="002A0D83"/>
    <w:rsid w:val="002A14AB"/>
    <w:rsid w:val="002A1833"/>
    <w:rsid w:val="002A68C1"/>
    <w:rsid w:val="002A6942"/>
    <w:rsid w:val="002A7393"/>
    <w:rsid w:val="002B0798"/>
    <w:rsid w:val="002B0A37"/>
    <w:rsid w:val="002B0BE3"/>
    <w:rsid w:val="002B12E4"/>
    <w:rsid w:val="002B2FE3"/>
    <w:rsid w:val="002B6B03"/>
    <w:rsid w:val="002B7101"/>
    <w:rsid w:val="002B74AB"/>
    <w:rsid w:val="002C218D"/>
    <w:rsid w:val="002C228E"/>
    <w:rsid w:val="002C2C1C"/>
    <w:rsid w:val="002C36C6"/>
    <w:rsid w:val="002C4ADA"/>
    <w:rsid w:val="002C7D26"/>
    <w:rsid w:val="002D11FC"/>
    <w:rsid w:val="002D25E7"/>
    <w:rsid w:val="002E0053"/>
    <w:rsid w:val="002E1964"/>
    <w:rsid w:val="002E7CBC"/>
    <w:rsid w:val="002F0BC1"/>
    <w:rsid w:val="003005C8"/>
    <w:rsid w:val="00303D47"/>
    <w:rsid w:val="0030762E"/>
    <w:rsid w:val="00307AB0"/>
    <w:rsid w:val="00313187"/>
    <w:rsid w:val="00314275"/>
    <w:rsid w:val="0032219D"/>
    <w:rsid w:val="003246E8"/>
    <w:rsid w:val="003247B7"/>
    <w:rsid w:val="00327730"/>
    <w:rsid w:val="00327938"/>
    <w:rsid w:val="003316C3"/>
    <w:rsid w:val="00331896"/>
    <w:rsid w:val="00337ED1"/>
    <w:rsid w:val="00342618"/>
    <w:rsid w:val="00342D5A"/>
    <w:rsid w:val="0034372B"/>
    <w:rsid w:val="00344A4F"/>
    <w:rsid w:val="00360B41"/>
    <w:rsid w:val="0036161A"/>
    <w:rsid w:val="00362AEA"/>
    <w:rsid w:val="0036386E"/>
    <w:rsid w:val="003656AE"/>
    <w:rsid w:val="00367F96"/>
    <w:rsid w:val="00370005"/>
    <w:rsid w:val="003725F0"/>
    <w:rsid w:val="00381927"/>
    <w:rsid w:val="003859E5"/>
    <w:rsid w:val="003877BD"/>
    <w:rsid w:val="003902B4"/>
    <w:rsid w:val="00396337"/>
    <w:rsid w:val="00396B54"/>
    <w:rsid w:val="003972D3"/>
    <w:rsid w:val="003A0BFC"/>
    <w:rsid w:val="003A1E36"/>
    <w:rsid w:val="003A1F46"/>
    <w:rsid w:val="003A2038"/>
    <w:rsid w:val="003A38B4"/>
    <w:rsid w:val="003A54E9"/>
    <w:rsid w:val="003B42FE"/>
    <w:rsid w:val="003B446F"/>
    <w:rsid w:val="003C1776"/>
    <w:rsid w:val="003C3F64"/>
    <w:rsid w:val="003C437C"/>
    <w:rsid w:val="003C6878"/>
    <w:rsid w:val="003D0FA3"/>
    <w:rsid w:val="003D12DE"/>
    <w:rsid w:val="003D263F"/>
    <w:rsid w:val="003D4577"/>
    <w:rsid w:val="003D72AC"/>
    <w:rsid w:val="003E19C6"/>
    <w:rsid w:val="003E25AD"/>
    <w:rsid w:val="003E35B8"/>
    <w:rsid w:val="003E51EB"/>
    <w:rsid w:val="003E551F"/>
    <w:rsid w:val="003E658C"/>
    <w:rsid w:val="003E6E63"/>
    <w:rsid w:val="003F1908"/>
    <w:rsid w:val="003F23FE"/>
    <w:rsid w:val="003F48ED"/>
    <w:rsid w:val="003F68A9"/>
    <w:rsid w:val="00400577"/>
    <w:rsid w:val="004024F7"/>
    <w:rsid w:val="004030F1"/>
    <w:rsid w:val="00403734"/>
    <w:rsid w:val="004067B6"/>
    <w:rsid w:val="00412FB1"/>
    <w:rsid w:val="00421350"/>
    <w:rsid w:val="00422B61"/>
    <w:rsid w:val="00424215"/>
    <w:rsid w:val="0042514E"/>
    <w:rsid w:val="00426A9C"/>
    <w:rsid w:val="00431843"/>
    <w:rsid w:val="00432C2B"/>
    <w:rsid w:val="004331B3"/>
    <w:rsid w:val="0043587C"/>
    <w:rsid w:val="00435FC6"/>
    <w:rsid w:val="00437F17"/>
    <w:rsid w:val="00441806"/>
    <w:rsid w:val="00442BCB"/>
    <w:rsid w:val="00444405"/>
    <w:rsid w:val="004478E9"/>
    <w:rsid w:val="004525FB"/>
    <w:rsid w:val="00452F29"/>
    <w:rsid w:val="004538EA"/>
    <w:rsid w:val="0045398D"/>
    <w:rsid w:val="0045539E"/>
    <w:rsid w:val="00455479"/>
    <w:rsid w:val="00457F33"/>
    <w:rsid w:val="0046387C"/>
    <w:rsid w:val="00466D4D"/>
    <w:rsid w:val="004671B9"/>
    <w:rsid w:val="00470650"/>
    <w:rsid w:val="00471123"/>
    <w:rsid w:val="00471BFD"/>
    <w:rsid w:val="00471EAF"/>
    <w:rsid w:val="00472F8F"/>
    <w:rsid w:val="00474AC1"/>
    <w:rsid w:val="00481ED2"/>
    <w:rsid w:val="00485AA4"/>
    <w:rsid w:val="00486365"/>
    <w:rsid w:val="00497D3A"/>
    <w:rsid w:val="004A01D3"/>
    <w:rsid w:val="004A16B1"/>
    <w:rsid w:val="004A172C"/>
    <w:rsid w:val="004A497C"/>
    <w:rsid w:val="004A4F2F"/>
    <w:rsid w:val="004B678A"/>
    <w:rsid w:val="004B6C4A"/>
    <w:rsid w:val="004B7538"/>
    <w:rsid w:val="004B7F45"/>
    <w:rsid w:val="004C1176"/>
    <w:rsid w:val="004C3C3F"/>
    <w:rsid w:val="004C4425"/>
    <w:rsid w:val="004C620A"/>
    <w:rsid w:val="004C74FD"/>
    <w:rsid w:val="004D0664"/>
    <w:rsid w:val="004D12DB"/>
    <w:rsid w:val="004D6C7C"/>
    <w:rsid w:val="004E1D4A"/>
    <w:rsid w:val="004E21FD"/>
    <w:rsid w:val="004E4EF9"/>
    <w:rsid w:val="004E6488"/>
    <w:rsid w:val="004E78B5"/>
    <w:rsid w:val="004E7D3E"/>
    <w:rsid w:val="004F1A1D"/>
    <w:rsid w:val="004F416D"/>
    <w:rsid w:val="004F4DF8"/>
    <w:rsid w:val="004F72E1"/>
    <w:rsid w:val="005006FC"/>
    <w:rsid w:val="005007B0"/>
    <w:rsid w:val="005008E6"/>
    <w:rsid w:val="00500C6C"/>
    <w:rsid w:val="00501B69"/>
    <w:rsid w:val="005025F6"/>
    <w:rsid w:val="00505C10"/>
    <w:rsid w:val="00513E37"/>
    <w:rsid w:val="005219FF"/>
    <w:rsid w:val="005226D2"/>
    <w:rsid w:val="0052597F"/>
    <w:rsid w:val="005312A8"/>
    <w:rsid w:val="00531626"/>
    <w:rsid w:val="00534955"/>
    <w:rsid w:val="00534AE2"/>
    <w:rsid w:val="005379A1"/>
    <w:rsid w:val="005379FA"/>
    <w:rsid w:val="00546680"/>
    <w:rsid w:val="0055146C"/>
    <w:rsid w:val="005567F4"/>
    <w:rsid w:val="00567463"/>
    <w:rsid w:val="00572C51"/>
    <w:rsid w:val="00572C6B"/>
    <w:rsid w:val="00575A37"/>
    <w:rsid w:val="00592342"/>
    <w:rsid w:val="005937B7"/>
    <w:rsid w:val="005974B6"/>
    <w:rsid w:val="005A0B7A"/>
    <w:rsid w:val="005A0BB6"/>
    <w:rsid w:val="005A18FB"/>
    <w:rsid w:val="005A20E5"/>
    <w:rsid w:val="005A26A2"/>
    <w:rsid w:val="005A2DFA"/>
    <w:rsid w:val="005B1628"/>
    <w:rsid w:val="005B2A96"/>
    <w:rsid w:val="005C166B"/>
    <w:rsid w:val="005C377C"/>
    <w:rsid w:val="005D075B"/>
    <w:rsid w:val="005D37F4"/>
    <w:rsid w:val="005D3896"/>
    <w:rsid w:val="005D4178"/>
    <w:rsid w:val="005D435E"/>
    <w:rsid w:val="005D5028"/>
    <w:rsid w:val="005D6E6C"/>
    <w:rsid w:val="005D70C7"/>
    <w:rsid w:val="005E5C8E"/>
    <w:rsid w:val="005E7AC0"/>
    <w:rsid w:val="005F0977"/>
    <w:rsid w:val="005F2151"/>
    <w:rsid w:val="00600159"/>
    <w:rsid w:val="00601927"/>
    <w:rsid w:val="006032B2"/>
    <w:rsid w:val="006033CC"/>
    <w:rsid w:val="00610338"/>
    <w:rsid w:val="0061141B"/>
    <w:rsid w:val="00616AC2"/>
    <w:rsid w:val="00620D79"/>
    <w:rsid w:val="00626B95"/>
    <w:rsid w:val="00631C29"/>
    <w:rsid w:val="00637C74"/>
    <w:rsid w:val="00637F26"/>
    <w:rsid w:val="00640585"/>
    <w:rsid w:val="00643EA8"/>
    <w:rsid w:val="00654599"/>
    <w:rsid w:val="00654DA5"/>
    <w:rsid w:val="00661C26"/>
    <w:rsid w:val="00663EE4"/>
    <w:rsid w:val="0066504F"/>
    <w:rsid w:val="0066730D"/>
    <w:rsid w:val="00667702"/>
    <w:rsid w:val="00671989"/>
    <w:rsid w:val="00676AA4"/>
    <w:rsid w:val="006777FF"/>
    <w:rsid w:val="00681543"/>
    <w:rsid w:val="00687B53"/>
    <w:rsid w:val="00687E6E"/>
    <w:rsid w:val="00693641"/>
    <w:rsid w:val="00695ABE"/>
    <w:rsid w:val="00696773"/>
    <w:rsid w:val="00696E70"/>
    <w:rsid w:val="006A2247"/>
    <w:rsid w:val="006A369E"/>
    <w:rsid w:val="006A3AFB"/>
    <w:rsid w:val="006B3DD7"/>
    <w:rsid w:val="006B69D0"/>
    <w:rsid w:val="006C3FDC"/>
    <w:rsid w:val="006C4BC8"/>
    <w:rsid w:val="006C6BDF"/>
    <w:rsid w:val="006C6EAB"/>
    <w:rsid w:val="006D1AF8"/>
    <w:rsid w:val="006D6559"/>
    <w:rsid w:val="006E1035"/>
    <w:rsid w:val="006E14F1"/>
    <w:rsid w:val="006E2D76"/>
    <w:rsid w:val="006E3A4E"/>
    <w:rsid w:val="006E4784"/>
    <w:rsid w:val="006E5F28"/>
    <w:rsid w:val="006E747A"/>
    <w:rsid w:val="006E75F8"/>
    <w:rsid w:val="006E75FA"/>
    <w:rsid w:val="006F0626"/>
    <w:rsid w:val="006F0EEF"/>
    <w:rsid w:val="00702A4C"/>
    <w:rsid w:val="00703501"/>
    <w:rsid w:val="00703CFE"/>
    <w:rsid w:val="007134E4"/>
    <w:rsid w:val="00714F5A"/>
    <w:rsid w:val="00715F9F"/>
    <w:rsid w:val="0072108E"/>
    <w:rsid w:val="0073008A"/>
    <w:rsid w:val="00731304"/>
    <w:rsid w:val="00731EA3"/>
    <w:rsid w:val="00736573"/>
    <w:rsid w:val="00737F01"/>
    <w:rsid w:val="007408C5"/>
    <w:rsid w:val="0074265D"/>
    <w:rsid w:val="00744D81"/>
    <w:rsid w:val="0074591D"/>
    <w:rsid w:val="0074799E"/>
    <w:rsid w:val="007479FC"/>
    <w:rsid w:val="007516D6"/>
    <w:rsid w:val="00755C13"/>
    <w:rsid w:val="00760800"/>
    <w:rsid w:val="0076145A"/>
    <w:rsid w:val="00772E51"/>
    <w:rsid w:val="0077343E"/>
    <w:rsid w:val="007757AB"/>
    <w:rsid w:val="00776E40"/>
    <w:rsid w:val="00777A3F"/>
    <w:rsid w:val="007839A7"/>
    <w:rsid w:val="00785BA4"/>
    <w:rsid w:val="0079056E"/>
    <w:rsid w:val="00792A3F"/>
    <w:rsid w:val="00795574"/>
    <w:rsid w:val="007964AD"/>
    <w:rsid w:val="007A0CBB"/>
    <w:rsid w:val="007A517C"/>
    <w:rsid w:val="007A66EA"/>
    <w:rsid w:val="007A724E"/>
    <w:rsid w:val="007A7395"/>
    <w:rsid w:val="007B30F8"/>
    <w:rsid w:val="007B4062"/>
    <w:rsid w:val="007B4BC5"/>
    <w:rsid w:val="007C2362"/>
    <w:rsid w:val="007C288E"/>
    <w:rsid w:val="007C2ADC"/>
    <w:rsid w:val="007C31B2"/>
    <w:rsid w:val="007C459A"/>
    <w:rsid w:val="007E1160"/>
    <w:rsid w:val="007E2852"/>
    <w:rsid w:val="007E51A0"/>
    <w:rsid w:val="007E6D05"/>
    <w:rsid w:val="007F00B5"/>
    <w:rsid w:val="007F2172"/>
    <w:rsid w:val="007F2B18"/>
    <w:rsid w:val="00810124"/>
    <w:rsid w:val="00822763"/>
    <w:rsid w:val="0082501D"/>
    <w:rsid w:val="00835B63"/>
    <w:rsid w:val="008467B5"/>
    <w:rsid w:val="008501B3"/>
    <w:rsid w:val="00851B65"/>
    <w:rsid w:val="00853714"/>
    <w:rsid w:val="008561D9"/>
    <w:rsid w:val="00863F42"/>
    <w:rsid w:val="00870F06"/>
    <w:rsid w:val="00871528"/>
    <w:rsid w:val="00871D7A"/>
    <w:rsid w:val="00873D9A"/>
    <w:rsid w:val="00876127"/>
    <w:rsid w:val="008770D1"/>
    <w:rsid w:val="008815B8"/>
    <w:rsid w:val="00881666"/>
    <w:rsid w:val="008859AE"/>
    <w:rsid w:val="00892357"/>
    <w:rsid w:val="00892AAC"/>
    <w:rsid w:val="00893958"/>
    <w:rsid w:val="00893B91"/>
    <w:rsid w:val="008A343A"/>
    <w:rsid w:val="008B7022"/>
    <w:rsid w:val="008C06BF"/>
    <w:rsid w:val="008C3FE9"/>
    <w:rsid w:val="008C4288"/>
    <w:rsid w:val="008C4E63"/>
    <w:rsid w:val="008C51D1"/>
    <w:rsid w:val="008C6584"/>
    <w:rsid w:val="008D2400"/>
    <w:rsid w:val="008D6BC6"/>
    <w:rsid w:val="008E2ECC"/>
    <w:rsid w:val="008E4426"/>
    <w:rsid w:val="008E6C97"/>
    <w:rsid w:val="008E7413"/>
    <w:rsid w:val="008F2F3A"/>
    <w:rsid w:val="008F4693"/>
    <w:rsid w:val="008F4817"/>
    <w:rsid w:val="008F4B95"/>
    <w:rsid w:val="008F7F91"/>
    <w:rsid w:val="0090187E"/>
    <w:rsid w:val="009049AA"/>
    <w:rsid w:val="00907568"/>
    <w:rsid w:val="00911648"/>
    <w:rsid w:val="009138CB"/>
    <w:rsid w:val="009209D4"/>
    <w:rsid w:val="00926DC1"/>
    <w:rsid w:val="00931CA1"/>
    <w:rsid w:val="00934F59"/>
    <w:rsid w:val="00936F85"/>
    <w:rsid w:val="009426D8"/>
    <w:rsid w:val="00945022"/>
    <w:rsid w:val="00947BDE"/>
    <w:rsid w:val="00952B0E"/>
    <w:rsid w:val="00952DBE"/>
    <w:rsid w:val="009575AF"/>
    <w:rsid w:val="009604CD"/>
    <w:rsid w:val="00960CFD"/>
    <w:rsid w:val="00963CFA"/>
    <w:rsid w:val="0096572D"/>
    <w:rsid w:val="00965941"/>
    <w:rsid w:val="009660E4"/>
    <w:rsid w:val="0097062A"/>
    <w:rsid w:val="00971EC8"/>
    <w:rsid w:val="00972D36"/>
    <w:rsid w:val="00972FD6"/>
    <w:rsid w:val="009756D2"/>
    <w:rsid w:val="009767B2"/>
    <w:rsid w:val="009802CF"/>
    <w:rsid w:val="0098277A"/>
    <w:rsid w:val="0099151E"/>
    <w:rsid w:val="009960F0"/>
    <w:rsid w:val="00996794"/>
    <w:rsid w:val="00997763"/>
    <w:rsid w:val="009A2B92"/>
    <w:rsid w:val="009A3B90"/>
    <w:rsid w:val="009A6A7F"/>
    <w:rsid w:val="009A6FE8"/>
    <w:rsid w:val="009B0B1E"/>
    <w:rsid w:val="009B2995"/>
    <w:rsid w:val="009B5066"/>
    <w:rsid w:val="009B5C31"/>
    <w:rsid w:val="009B74D5"/>
    <w:rsid w:val="009C00F5"/>
    <w:rsid w:val="009C36F5"/>
    <w:rsid w:val="009C45D7"/>
    <w:rsid w:val="009D2444"/>
    <w:rsid w:val="009D245E"/>
    <w:rsid w:val="009D3407"/>
    <w:rsid w:val="009E15D7"/>
    <w:rsid w:val="009E3BCC"/>
    <w:rsid w:val="009E514D"/>
    <w:rsid w:val="009F131A"/>
    <w:rsid w:val="009F2C82"/>
    <w:rsid w:val="009F397F"/>
    <w:rsid w:val="009F7177"/>
    <w:rsid w:val="00A0282B"/>
    <w:rsid w:val="00A03B5E"/>
    <w:rsid w:val="00A04034"/>
    <w:rsid w:val="00A0414F"/>
    <w:rsid w:val="00A048D9"/>
    <w:rsid w:val="00A07BAB"/>
    <w:rsid w:val="00A15F7C"/>
    <w:rsid w:val="00A216FA"/>
    <w:rsid w:val="00A2743E"/>
    <w:rsid w:val="00A2748C"/>
    <w:rsid w:val="00A27908"/>
    <w:rsid w:val="00A324DC"/>
    <w:rsid w:val="00A330B1"/>
    <w:rsid w:val="00A33131"/>
    <w:rsid w:val="00A33AA5"/>
    <w:rsid w:val="00A36E5D"/>
    <w:rsid w:val="00A42DC9"/>
    <w:rsid w:val="00A47906"/>
    <w:rsid w:val="00A51BE2"/>
    <w:rsid w:val="00A52787"/>
    <w:rsid w:val="00A5293D"/>
    <w:rsid w:val="00A60972"/>
    <w:rsid w:val="00A60B5C"/>
    <w:rsid w:val="00A621C6"/>
    <w:rsid w:val="00A65240"/>
    <w:rsid w:val="00A65B6E"/>
    <w:rsid w:val="00A668D0"/>
    <w:rsid w:val="00A75D20"/>
    <w:rsid w:val="00A778E7"/>
    <w:rsid w:val="00A8442E"/>
    <w:rsid w:val="00A86D9B"/>
    <w:rsid w:val="00A91929"/>
    <w:rsid w:val="00A95B2B"/>
    <w:rsid w:val="00AA178D"/>
    <w:rsid w:val="00AA5C77"/>
    <w:rsid w:val="00AA6FE8"/>
    <w:rsid w:val="00AA7FC7"/>
    <w:rsid w:val="00AB0676"/>
    <w:rsid w:val="00AB2280"/>
    <w:rsid w:val="00AB23AE"/>
    <w:rsid w:val="00AB47C9"/>
    <w:rsid w:val="00AC01D8"/>
    <w:rsid w:val="00AD428D"/>
    <w:rsid w:val="00AD5AA6"/>
    <w:rsid w:val="00AD7649"/>
    <w:rsid w:val="00AE1FAB"/>
    <w:rsid w:val="00AE557D"/>
    <w:rsid w:val="00AE5725"/>
    <w:rsid w:val="00AE688B"/>
    <w:rsid w:val="00AE755B"/>
    <w:rsid w:val="00AF0610"/>
    <w:rsid w:val="00AF0E71"/>
    <w:rsid w:val="00AF169A"/>
    <w:rsid w:val="00AF7609"/>
    <w:rsid w:val="00B01D2C"/>
    <w:rsid w:val="00B02797"/>
    <w:rsid w:val="00B039B8"/>
    <w:rsid w:val="00B0568F"/>
    <w:rsid w:val="00B100F8"/>
    <w:rsid w:val="00B11936"/>
    <w:rsid w:val="00B128DB"/>
    <w:rsid w:val="00B134C5"/>
    <w:rsid w:val="00B13923"/>
    <w:rsid w:val="00B15AB5"/>
    <w:rsid w:val="00B21673"/>
    <w:rsid w:val="00B234CB"/>
    <w:rsid w:val="00B23D94"/>
    <w:rsid w:val="00B243A6"/>
    <w:rsid w:val="00B25ED6"/>
    <w:rsid w:val="00B26013"/>
    <w:rsid w:val="00B30150"/>
    <w:rsid w:val="00B31DD4"/>
    <w:rsid w:val="00B36568"/>
    <w:rsid w:val="00B41A92"/>
    <w:rsid w:val="00B44E59"/>
    <w:rsid w:val="00B466F3"/>
    <w:rsid w:val="00B47093"/>
    <w:rsid w:val="00B47ACE"/>
    <w:rsid w:val="00B47F87"/>
    <w:rsid w:val="00B53666"/>
    <w:rsid w:val="00B54BCD"/>
    <w:rsid w:val="00B55492"/>
    <w:rsid w:val="00B556B6"/>
    <w:rsid w:val="00B56B13"/>
    <w:rsid w:val="00B5737D"/>
    <w:rsid w:val="00B6529C"/>
    <w:rsid w:val="00B77021"/>
    <w:rsid w:val="00B81AF8"/>
    <w:rsid w:val="00B85FF6"/>
    <w:rsid w:val="00B90EF9"/>
    <w:rsid w:val="00BA0D42"/>
    <w:rsid w:val="00BA1343"/>
    <w:rsid w:val="00BA1C22"/>
    <w:rsid w:val="00BA4635"/>
    <w:rsid w:val="00BA5A0D"/>
    <w:rsid w:val="00BA798A"/>
    <w:rsid w:val="00BB2187"/>
    <w:rsid w:val="00BC0212"/>
    <w:rsid w:val="00BC0E59"/>
    <w:rsid w:val="00BC1A3A"/>
    <w:rsid w:val="00BC2447"/>
    <w:rsid w:val="00BC25CF"/>
    <w:rsid w:val="00BC78B3"/>
    <w:rsid w:val="00BD2FC6"/>
    <w:rsid w:val="00BD3CC0"/>
    <w:rsid w:val="00BE0C97"/>
    <w:rsid w:val="00BE1232"/>
    <w:rsid w:val="00BE4D1E"/>
    <w:rsid w:val="00BF2A4D"/>
    <w:rsid w:val="00BF31B8"/>
    <w:rsid w:val="00BF3C93"/>
    <w:rsid w:val="00BF6204"/>
    <w:rsid w:val="00BF7269"/>
    <w:rsid w:val="00C0251C"/>
    <w:rsid w:val="00C04273"/>
    <w:rsid w:val="00C048C0"/>
    <w:rsid w:val="00C06C95"/>
    <w:rsid w:val="00C1162B"/>
    <w:rsid w:val="00C12C06"/>
    <w:rsid w:val="00C22528"/>
    <w:rsid w:val="00C22B92"/>
    <w:rsid w:val="00C23BAC"/>
    <w:rsid w:val="00C25F74"/>
    <w:rsid w:val="00C27C92"/>
    <w:rsid w:val="00C30AD0"/>
    <w:rsid w:val="00C35A67"/>
    <w:rsid w:val="00C367AB"/>
    <w:rsid w:val="00C417EF"/>
    <w:rsid w:val="00C43854"/>
    <w:rsid w:val="00C455CB"/>
    <w:rsid w:val="00C55B20"/>
    <w:rsid w:val="00C57CF0"/>
    <w:rsid w:val="00C62322"/>
    <w:rsid w:val="00C7027B"/>
    <w:rsid w:val="00C7129E"/>
    <w:rsid w:val="00C71C18"/>
    <w:rsid w:val="00C723A9"/>
    <w:rsid w:val="00C73B14"/>
    <w:rsid w:val="00C75238"/>
    <w:rsid w:val="00C76080"/>
    <w:rsid w:val="00C827DF"/>
    <w:rsid w:val="00C8303C"/>
    <w:rsid w:val="00C9064B"/>
    <w:rsid w:val="00C92B50"/>
    <w:rsid w:val="00C96BF1"/>
    <w:rsid w:val="00C979A7"/>
    <w:rsid w:val="00CA5381"/>
    <w:rsid w:val="00CA581F"/>
    <w:rsid w:val="00CA601D"/>
    <w:rsid w:val="00CB13B9"/>
    <w:rsid w:val="00CB5AC4"/>
    <w:rsid w:val="00CB6623"/>
    <w:rsid w:val="00CB79D7"/>
    <w:rsid w:val="00CC1D2F"/>
    <w:rsid w:val="00CC22E9"/>
    <w:rsid w:val="00CC5A59"/>
    <w:rsid w:val="00CC7F21"/>
    <w:rsid w:val="00CD00BB"/>
    <w:rsid w:val="00CD1160"/>
    <w:rsid w:val="00CD37FF"/>
    <w:rsid w:val="00CD41B7"/>
    <w:rsid w:val="00CE136F"/>
    <w:rsid w:val="00CF1E3B"/>
    <w:rsid w:val="00CF6EC2"/>
    <w:rsid w:val="00CF749B"/>
    <w:rsid w:val="00D01705"/>
    <w:rsid w:val="00D078F5"/>
    <w:rsid w:val="00D11166"/>
    <w:rsid w:val="00D14BDF"/>
    <w:rsid w:val="00D22C16"/>
    <w:rsid w:val="00D242C8"/>
    <w:rsid w:val="00D3034E"/>
    <w:rsid w:val="00D34023"/>
    <w:rsid w:val="00D373F3"/>
    <w:rsid w:val="00D438A6"/>
    <w:rsid w:val="00D4730E"/>
    <w:rsid w:val="00D502A3"/>
    <w:rsid w:val="00D538AB"/>
    <w:rsid w:val="00D606E4"/>
    <w:rsid w:val="00D644AD"/>
    <w:rsid w:val="00D64907"/>
    <w:rsid w:val="00D65A71"/>
    <w:rsid w:val="00D65F90"/>
    <w:rsid w:val="00D7531A"/>
    <w:rsid w:val="00D76F8C"/>
    <w:rsid w:val="00D77950"/>
    <w:rsid w:val="00D8093B"/>
    <w:rsid w:val="00D80AC7"/>
    <w:rsid w:val="00D8375F"/>
    <w:rsid w:val="00D840D7"/>
    <w:rsid w:val="00D862FD"/>
    <w:rsid w:val="00D86F7B"/>
    <w:rsid w:val="00D915F1"/>
    <w:rsid w:val="00D9188B"/>
    <w:rsid w:val="00D92FC9"/>
    <w:rsid w:val="00D93FAB"/>
    <w:rsid w:val="00D978C5"/>
    <w:rsid w:val="00DA0DFA"/>
    <w:rsid w:val="00DA33E5"/>
    <w:rsid w:val="00DA5AD5"/>
    <w:rsid w:val="00DA6464"/>
    <w:rsid w:val="00DB583D"/>
    <w:rsid w:val="00DB5A04"/>
    <w:rsid w:val="00DC0642"/>
    <w:rsid w:val="00DC12D6"/>
    <w:rsid w:val="00DC3E67"/>
    <w:rsid w:val="00DC4C80"/>
    <w:rsid w:val="00DC76CF"/>
    <w:rsid w:val="00DD4A13"/>
    <w:rsid w:val="00DD5078"/>
    <w:rsid w:val="00DD6342"/>
    <w:rsid w:val="00DE07C6"/>
    <w:rsid w:val="00DE0CC5"/>
    <w:rsid w:val="00DE177D"/>
    <w:rsid w:val="00DE4A8D"/>
    <w:rsid w:val="00DE4C17"/>
    <w:rsid w:val="00DE6E83"/>
    <w:rsid w:val="00DF573D"/>
    <w:rsid w:val="00DF63E2"/>
    <w:rsid w:val="00DF72A4"/>
    <w:rsid w:val="00E02E94"/>
    <w:rsid w:val="00E042AC"/>
    <w:rsid w:val="00E05D0C"/>
    <w:rsid w:val="00E06AC8"/>
    <w:rsid w:val="00E10389"/>
    <w:rsid w:val="00E1232B"/>
    <w:rsid w:val="00E14759"/>
    <w:rsid w:val="00E1772F"/>
    <w:rsid w:val="00E17D31"/>
    <w:rsid w:val="00E21C2E"/>
    <w:rsid w:val="00E22A2B"/>
    <w:rsid w:val="00E234DB"/>
    <w:rsid w:val="00E25728"/>
    <w:rsid w:val="00E25DEB"/>
    <w:rsid w:val="00E26D47"/>
    <w:rsid w:val="00E317A2"/>
    <w:rsid w:val="00E33DF6"/>
    <w:rsid w:val="00E33F6D"/>
    <w:rsid w:val="00E3580A"/>
    <w:rsid w:val="00E35DE9"/>
    <w:rsid w:val="00E377C3"/>
    <w:rsid w:val="00E404BB"/>
    <w:rsid w:val="00E41E38"/>
    <w:rsid w:val="00E43BE0"/>
    <w:rsid w:val="00E4462B"/>
    <w:rsid w:val="00E44FC5"/>
    <w:rsid w:val="00E503CB"/>
    <w:rsid w:val="00E50BDF"/>
    <w:rsid w:val="00E56A0E"/>
    <w:rsid w:val="00E57205"/>
    <w:rsid w:val="00E6207E"/>
    <w:rsid w:val="00E7093A"/>
    <w:rsid w:val="00E712DF"/>
    <w:rsid w:val="00E71512"/>
    <w:rsid w:val="00E722B1"/>
    <w:rsid w:val="00E76C25"/>
    <w:rsid w:val="00E7717B"/>
    <w:rsid w:val="00E7728A"/>
    <w:rsid w:val="00E81674"/>
    <w:rsid w:val="00E826CE"/>
    <w:rsid w:val="00E83889"/>
    <w:rsid w:val="00E83927"/>
    <w:rsid w:val="00E87946"/>
    <w:rsid w:val="00E87F2F"/>
    <w:rsid w:val="00E94D33"/>
    <w:rsid w:val="00E975EA"/>
    <w:rsid w:val="00E97B7A"/>
    <w:rsid w:val="00EA1F62"/>
    <w:rsid w:val="00EA207E"/>
    <w:rsid w:val="00EA4460"/>
    <w:rsid w:val="00EA60C1"/>
    <w:rsid w:val="00EB29F5"/>
    <w:rsid w:val="00EB3418"/>
    <w:rsid w:val="00EB497B"/>
    <w:rsid w:val="00EC0DDA"/>
    <w:rsid w:val="00EC28E2"/>
    <w:rsid w:val="00EC5CD0"/>
    <w:rsid w:val="00EC7671"/>
    <w:rsid w:val="00ED1E24"/>
    <w:rsid w:val="00ED31C1"/>
    <w:rsid w:val="00EE072E"/>
    <w:rsid w:val="00EE2025"/>
    <w:rsid w:val="00EF0CAA"/>
    <w:rsid w:val="00EF4735"/>
    <w:rsid w:val="00EF5E4B"/>
    <w:rsid w:val="00EF7FD0"/>
    <w:rsid w:val="00F01515"/>
    <w:rsid w:val="00F03C51"/>
    <w:rsid w:val="00F04DB0"/>
    <w:rsid w:val="00F055CA"/>
    <w:rsid w:val="00F05A23"/>
    <w:rsid w:val="00F1365F"/>
    <w:rsid w:val="00F16E6C"/>
    <w:rsid w:val="00F22CC4"/>
    <w:rsid w:val="00F27428"/>
    <w:rsid w:val="00F3216E"/>
    <w:rsid w:val="00F323A5"/>
    <w:rsid w:val="00F32910"/>
    <w:rsid w:val="00F4530C"/>
    <w:rsid w:val="00F47FC5"/>
    <w:rsid w:val="00F54685"/>
    <w:rsid w:val="00F55FD7"/>
    <w:rsid w:val="00F57B59"/>
    <w:rsid w:val="00F61156"/>
    <w:rsid w:val="00F61E50"/>
    <w:rsid w:val="00F637A8"/>
    <w:rsid w:val="00F653C5"/>
    <w:rsid w:val="00F828D9"/>
    <w:rsid w:val="00F8648C"/>
    <w:rsid w:val="00F8797F"/>
    <w:rsid w:val="00F91477"/>
    <w:rsid w:val="00F959B2"/>
    <w:rsid w:val="00FA3ACD"/>
    <w:rsid w:val="00FA4CE4"/>
    <w:rsid w:val="00FA65EC"/>
    <w:rsid w:val="00FB560C"/>
    <w:rsid w:val="00FB5A12"/>
    <w:rsid w:val="00FB62D0"/>
    <w:rsid w:val="00FC086B"/>
    <w:rsid w:val="00FC49A9"/>
    <w:rsid w:val="00FC7C18"/>
    <w:rsid w:val="00FD1125"/>
    <w:rsid w:val="00FD43AD"/>
    <w:rsid w:val="00FD5F6C"/>
    <w:rsid w:val="00FE12C0"/>
    <w:rsid w:val="00FE34BB"/>
    <w:rsid w:val="00FE40CC"/>
    <w:rsid w:val="00FE490D"/>
    <w:rsid w:val="00FF582D"/>
    <w:rsid w:val="00FF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AD5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47F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47F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1</Pages>
  <Words>266</Words>
  <Characters>1597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zd-wmaz</dc:creator>
  <cp:keywords/>
  <dc:description/>
  <cp:lastModifiedBy>Robert</cp:lastModifiedBy>
  <cp:revision>9</cp:revision>
  <cp:lastPrinted>2015-11-23T12:21:00Z</cp:lastPrinted>
  <dcterms:created xsi:type="dcterms:W3CDTF">2015-11-23T10:00:00Z</dcterms:created>
  <dcterms:modified xsi:type="dcterms:W3CDTF">2015-11-24T10:15:00Z</dcterms:modified>
</cp:coreProperties>
</file>